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9965" w14:textId="55EFCC84" w:rsidR="000C4ABA" w:rsidRPr="00F73308" w:rsidRDefault="000C4ABA" w:rsidP="000C4AB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[Date]</w:t>
      </w:r>
    </w:p>
    <w:p w14:paraId="2CB76543" w14:textId="77777777" w:rsidR="000C4ABA" w:rsidRPr="00F73308" w:rsidRDefault="000C4ABA" w:rsidP="000C4ABA">
      <w:pPr>
        <w:rPr>
          <w:rFonts w:ascii="Verdana" w:hAnsi="Verdana"/>
          <w:szCs w:val="22"/>
        </w:rPr>
      </w:pPr>
    </w:p>
    <w:p w14:paraId="72B87CB8" w14:textId="52017FD8" w:rsidR="000C4ABA" w:rsidRPr="00F73308" w:rsidRDefault="000C4ABA" w:rsidP="00F73308">
      <w:pPr>
        <w:tabs>
          <w:tab w:val="center" w:pos="5356"/>
        </w:tabs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[Caregiver Name]</w:t>
      </w:r>
      <w:r w:rsidR="00F73308">
        <w:rPr>
          <w:rFonts w:ascii="Verdana" w:hAnsi="Verdana"/>
          <w:szCs w:val="22"/>
        </w:rPr>
        <w:tab/>
      </w:r>
      <w:r w:rsidRPr="00F73308">
        <w:rPr>
          <w:rFonts w:ascii="Verdana" w:hAnsi="Verdana"/>
          <w:szCs w:val="22"/>
        </w:rPr>
        <w:br/>
        <w:t>[</w:t>
      </w:r>
      <w:r w:rsidR="00281155" w:rsidRPr="00F73308">
        <w:rPr>
          <w:rFonts w:ascii="Verdana" w:hAnsi="Verdana"/>
          <w:szCs w:val="22"/>
        </w:rPr>
        <w:t xml:space="preserve">Mailing </w:t>
      </w:r>
      <w:r w:rsidRPr="00F73308">
        <w:rPr>
          <w:rFonts w:ascii="Verdana" w:hAnsi="Verdana"/>
          <w:szCs w:val="22"/>
        </w:rPr>
        <w:t>Address]</w:t>
      </w:r>
      <w:r w:rsidRPr="00F73308">
        <w:rPr>
          <w:rFonts w:ascii="Verdana" w:hAnsi="Verdana"/>
          <w:szCs w:val="22"/>
        </w:rPr>
        <w:br/>
        <w:t>[City, State ZIP]</w:t>
      </w:r>
    </w:p>
    <w:p w14:paraId="306DA9B1" w14:textId="77777777" w:rsidR="000C4ABA" w:rsidRPr="00F73308" w:rsidRDefault="000C4ABA" w:rsidP="000C4ABA">
      <w:pPr>
        <w:rPr>
          <w:rFonts w:ascii="Verdana" w:hAnsi="Verdana"/>
          <w:szCs w:val="22"/>
        </w:rPr>
      </w:pPr>
    </w:p>
    <w:p w14:paraId="2A959682" w14:textId="6167F0DD" w:rsidR="000C4ABA" w:rsidRPr="00F73308" w:rsidRDefault="000C4ABA" w:rsidP="000C4AB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Dear [</w:t>
      </w:r>
      <w:r w:rsidR="00281155" w:rsidRPr="00F73308">
        <w:rPr>
          <w:rFonts w:ascii="Verdana" w:hAnsi="Verdana"/>
          <w:szCs w:val="22"/>
        </w:rPr>
        <w:t xml:space="preserve">Relative/Fictive Kin </w:t>
      </w:r>
      <w:r w:rsidRPr="00F73308">
        <w:rPr>
          <w:rFonts w:ascii="Verdana" w:hAnsi="Verdana"/>
          <w:szCs w:val="22"/>
        </w:rPr>
        <w:t>Caregiver],</w:t>
      </w:r>
    </w:p>
    <w:p w14:paraId="1AA0D619" w14:textId="77777777" w:rsidR="009E6CE7" w:rsidRPr="00F73308" w:rsidRDefault="009E6CE7" w:rsidP="000C4ABA">
      <w:pPr>
        <w:rPr>
          <w:rFonts w:ascii="Verdana" w:hAnsi="Verdana"/>
          <w:szCs w:val="22"/>
        </w:rPr>
      </w:pPr>
    </w:p>
    <w:p w14:paraId="473E40CA" w14:textId="309097C4" w:rsidR="00281155" w:rsidRPr="00F73308" w:rsidRDefault="001325B8" w:rsidP="000C4ABA">
      <w:pPr>
        <w:rPr>
          <w:rFonts w:ascii="Verdana" w:hAnsi="Verdana"/>
          <w:b/>
          <w:bCs/>
          <w:szCs w:val="22"/>
        </w:rPr>
      </w:pPr>
      <w:r w:rsidRPr="00F73308">
        <w:rPr>
          <w:rFonts w:ascii="Verdana" w:hAnsi="Verdana"/>
          <w:szCs w:val="22"/>
        </w:rPr>
        <w:tab/>
      </w:r>
      <w:r w:rsidRPr="00F73308">
        <w:rPr>
          <w:rFonts w:ascii="Verdana" w:hAnsi="Verdana"/>
          <w:szCs w:val="22"/>
        </w:rPr>
        <w:tab/>
      </w:r>
      <w:r w:rsidRPr="00F73308">
        <w:rPr>
          <w:rFonts w:ascii="Verdana" w:hAnsi="Verdana"/>
          <w:szCs w:val="22"/>
        </w:rPr>
        <w:tab/>
      </w:r>
      <w:r w:rsidRPr="00F73308">
        <w:rPr>
          <w:rFonts w:ascii="Verdana" w:hAnsi="Verdana"/>
          <w:szCs w:val="22"/>
        </w:rPr>
        <w:tab/>
      </w:r>
      <w:r w:rsidRPr="00F73308">
        <w:rPr>
          <w:rFonts w:ascii="Verdana" w:hAnsi="Verdana"/>
          <w:szCs w:val="22"/>
        </w:rPr>
        <w:tab/>
      </w:r>
      <w:r w:rsidR="009E6CE7" w:rsidRPr="00F73308">
        <w:rPr>
          <w:rFonts w:ascii="Verdana" w:hAnsi="Verdana"/>
          <w:b/>
          <w:bCs/>
          <w:szCs w:val="22"/>
        </w:rPr>
        <w:t xml:space="preserve">Initial Consideration </w:t>
      </w:r>
      <w:r w:rsidR="00A879B9" w:rsidRPr="00F73308">
        <w:rPr>
          <w:rFonts w:ascii="Verdana" w:hAnsi="Verdana"/>
          <w:b/>
          <w:bCs/>
          <w:szCs w:val="22"/>
        </w:rPr>
        <w:t>Packet</w:t>
      </w:r>
    </w:p>
    <w:p w14:paraId="32DA5DC6" w14:textId="77777777" w:rsidR="009E6CE7" w:rsidRPr="00F73308" w:rsidRDefault="009E6CE7" w:rsidP="000C4ABA">
      <w:pPr>
        <w:rPr>
          <w:rFonts w:ascii="Verdana" w:hAnsi="Verdana"/>
          <w:b/>
          <w:bCs/>
          <w:szCs w:val="22"/>
        </w:rPr>
      </w:pPr>
    </w:p>
    <w:p w14:paraId="5A1FC350" w14:textId="294D8807" w:rsidR="008E13C2" w:rsidRPr="00F73308" w:rsidRDefault="008E13C2" w:rsidP="009A1E7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Thank you for participating</w:t>
      </w:r>
      <w:r w:rsidR="00C64AF8" w:rsidRPr="00F73308">
        <w:rPr>
          <w:rFonts w:ascii="Verdana" w:hAnsi="Verdana"/>
          <w:szCs w:val="22"/>
        </w:rPr>
        <w:t xml:space="preserve"> in the qualifying event educational session.  </w:t>
      </w:r>
      <w:r w:rsidR="007D7E4F" w:rsidRPr="00F73308">
        <w:rPr>
          <w:rFonts w:ascii="Verdana" w:hAnsi="Verdana"/>
          <w:szCs w:val="22"/>
        </w:rPr>
        <w:t xml:space="preserve">Enclosed you will find the following documents: </w:t>
      </w:r>
    </w:p>
    <w:p w14:paraId="1F7A7AF8" w14:textId="77777777" w:rsidR="007D7E4F" w:rsidRPr="00F73308" w:rsidRDefault="007D7E4F" w:rsidP="009A1E7A">
      <w:pPr>
        <w:rPr>
          <w:rFonts w:ascii="Verdana" w:hAnsi="Verdana"/>
          <w:szCs w:val="22"/>
        </w:rPr>
      </w:pPr>
    </w:p>
    <w:p w14:paraId="6CC36924" w14:textId="77777777" w:rsidR="007D7E4F" w:rsidRPr="00F73308" w:rsidRDefault="007D7E4F" w:rsidP="007D7E4F">
      <w:pPr>
        <w:pStyle w:val="ListParagraph"/>
        <w:numPr>
          <w:ilvl w:val="0"/>
          <w:numId w:val="16"/>
        </w:numPr>
        <w:rPr>
          <w:rFonts w:ascii="Verdana" w:hAnsi="Verdana"/>
        </w:rPr>
      </w:pPr>
      <w:r w:rsidRPr="00F73308">
        <w:rPr>
          <w:rFonts w:ascii="Verdana" w:hAnsi="Verdana"/>
        </w:rPr>
        <w:t xml:space="preserve">DPP-184 Qualifying Event Application </w:t>
      </w:r>
    </w:p>
    <w:p w14:paraId="148FBDE3" w14:textId="475D9900" w:rsidR="007D7E4F" w:rsidRPr="00F73308" w:rsidRDefault="007D7E4F" w:rsidP="007D7E4F">
      <w:pPr>
        <w:pStyle w:val="ListParagraph"/>
        <w:numPr>
          <w:ilvl w:val="0"/>
          <w:numId w:val="16"/>
        </w:numPr>
        <w:rPr>
          <w:rFonts w:ascii="Verdana" w:hAnsi="Verdana"/>
        </w:rPr>
      </w:pPr>
      <w:r w:rsidRPr="00F73308">
        <w:rPr>
          <w:rFonts w:ascii="Verdana" w:hAnsi="Verdana"/>
        </w:rPr>
        <w:t>DPP-178C Qualifying Event form</w:t>
      </w:r>
    </w:p>
    <w:p w14:paraId="5A9A57DF" w14:textId="526BA4EA" w:rsidR="004C5D81" w:rsidRPr="00F73308" w:rsidRDefault="007D7E4F" w:rsidP="009A1E7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If you w</w:t>
      </w:r>
      <w:r w:rsidR="00825B53" w:rsidRPr="00F73308">
        <w:rPr>
          <w:rFonts w:ascii="Verdana" w:hAnsi="Verdana"/>
          <w:szCs w:val="22"/>
        </w:rPr>
        <w:t xml:space="preserve">ould like </w:t>
      </w:r>
      <w:r w:rsidRPr="00F73308">
        <w:rPr>
          <w:rFonts w:ascii="Verdana" w:hAnsi="Verdana"/>
          <w:szCs w:val="22"/>
        </w:rPr>
        <w:t xml:space="preserve">to </w:t>
      </w:r>
      <w:proofErr w:type="gramStart"/>
      <w:r w:rsidRPr="00F73308">
        <w:rPr>
          <w:rFonts w:ascii="Verdana" w:hAnsi="Verdana"/>
          <w:szCs w:val="22"/>
        </w:rPr>
        <w:t xml:space="preserve">be considered </w:t>
      </w:r>
      <w:r w:rsidR="00C748F7" w:rsidRPr="00F73308">
        <w:rPr>
          <w:rFonts w:ascii="Verdana" w:hAnsi="Verdana"/>
          <w:szCs w:val="22"/>
        </w:rPr>
        <w:t>to be</w:t>
      </w:r>
      <w:proofErr w:type="gramEnd"/>
      <w:r w:rsidR="00C748F7" w:rsidRPr="00F73308">
        <w:rPr>
          <w:rFonts w:ascii="Verdana" w:hAnsi="Verdana"/>
          <w:szCs w:val="22"/>
        </w:rPr>
        <w:t xml:space="preserve"> a</w:t>
      </w:r>
      <w:r w:rsidRPr="00F73308">
        <w:rPr>
          <w:rFonts w:ascii="Verdana" w:hAnsi="Verdana"/>
          <w:szCs w:val="22"/>
        </w:rPr>
        <w:t xml:space="preserve"> relative</w:t>
      </w:r>
      <w:r w:rsidR="002437A0" w:rsidRPr="00F73308">
        <w:rPr>
          <w:rFonts w:ascii="Verdana" w:hAnsi="Verdana"/>
          <w:szCs w:val="22"/>
        </w:rPr>
        <w:t xml:space="preserve"> or </w:t>
      </w:r>
      <w:r w:rsidRPr="00F73308">
        <w:rPr>
          <w:rFonts w:ascii="Verdana" w:hAnsi="Verdana"/>
          <w:szCs w:val="22"/>
        </w:rPr>
        <w:t xml:space="preserve">fictive kin foster care provider </w:t>
      </w:r>
      <w:r w:rsidR="00C748F7" w:rsidRPr="00F73308">
        <w:rPr>
          <w:rFonts w:ascii="Verdana" w:hAnsi="Verdana"/>
          <w:szCs w:val="22"/>
        </w:rPr>
        <w:t xml:space="preserve">for </w:t>
      </w:r>
      <w:r w:rsidR="00BD4FEF" w:rsidRPr="00F73308">
        <w:rPr>
          <w:rFonts w:ascii="Verdana" w:hAnsi="Verdana"/>
          <w:b/>
          <w:bCs/>
          <w:szCs w:val="22"/>
        </w:rPr>
        <w:t>[Child’s Name]</w:t>
      </w:r>
      <w:r w:rsidR="00BD4FEF" w:rsidRPr="00F73308">
        <w:rPr>
          <w:rFonts w:ascii="Verdana" w:hAnsi="Verdana"/>
          <w:szCs w:val="22"/>
        </w:rPr>
        <w:t xml:space="preserve"> </w:t>
      </w:r>
      <w:r w:rsidR="002437A0" w:rsidRPr="00F73308">
        <w:rPr>
          <w:rFonts w:ascii="Verdana" w:hAnsi="Verdana"/>
          <w:szCs w:val="22"/>
        </w:rPr>
        <w:t>due to</w:t>
      </w:r>
      <w:r w:rsidRPr="00F73308">
        <w:rPr>
          <w:rFonts w:ascii="Verdana" w:hAnsi="Verdana"/>
          <w:szCs w:val="22"/>
        </w:rPr>
        <w:t xml:space="preserve"> a qualifying event</w:t>
      </w:r>
      <w:r w:rsidR="002437A0" w:rsidRPr="00F73308">
        <w:rPr>
          <w:rFonts w:ascii="Verdana" w:hAnsi="Verdana"/>
          <w:szCs w:val="22"/>
        </w:rPr>
        <w:t>,</w:t>
      </w:r>
      <w:r w:rsidRPr="00F73308">
        <w:rPr>
          <w:rFonts w:ascii="Verdana" w:hAnsi="Verdana"/>
          <w:szCs w:val="22"/>
        </w:rPr>
        <w:t xml:space="preserve"> please complete the enclosed forms and return them along with any supporting documentation related to the qualifying event</w:t>
      </w:r>
      <w:r w:rsidR="00BA738A" w:rsidRPr="00F73308">
        <w:rPr>
          <w:rFonts w:ascii="Verdana" w:hAnsi="Verdana"/>
          <w:szCs w:val="22"/>
        </w:rPr>
        <w:t xml:space="preserve"> by</w:t>
      </w:r>
      <w:r w:rsidR="00BA738A" w:rsidRPr="00F73308">
        <w:rPr>
          <w:rFonts w:ascii="Verdana" w:hAnsi="Verdana"/>
          <w:b/>
          <w:bCs/>
          <w:szCs w:val="22"/>
        </w:rPr>
        <w:t xml:space="preserve"> [DATE</w:t>
      </w:r>
      <w:r w:rsidR="00ED43C5" w:rsidRPr="00F73308">
        <w:rPr>
          <w:rFonts w:ascii="Verdana" w:hAnsi="Verdana"/>
          <w:b/>
          <w:bCs/>
          <w:szCs w:val="22"/>
        </w:rPr>
        <w:t>]</w:t>
      </w:r>
      <w:r w:rsidRPr="00F73308">
        <w:rPr>
          <w:rFonts w:ascii="Verdana" w:hAnsi="Verdana"/>
          <w:b/>
          <w:bCs/>
          <w:szCs w:val="22"/>
        </w:rPr>
        <w:t>.</w:t>
      </w:r>
      <w:r w:rsidRPr="00F73308">
        <w:rPr>
          <w:rFonts w:ascii="Verdana" w:hAnsi="Verdana"/>
          <w:szCs w:val="22"/>
        </w:rPr>
        <w:t xml:space="preserve">  Supporting documentation should include custodial orders along with </w:t>
      </w:r>
      <w:r w:rsidR="009E3E9A" w:rsidRPr="00F73308">
        <w:rPr>
          <w:rFonts w:ascii="Verdana" w:hAnsi="Verdana"/>
          <w:szCs w:val="22"/>
        </w:rPr>
        <w:t xml:space="preserve">any </w:t>
      </w:r>
      <w:r w:rsidR="006D235C" w:rsidRPr="00F73308">
        <w:rPr>
          <w:rFonts w:ascii="Verdana" w:hAnsi="Verdana"/>
          <w:szCs w:val="22"/>
        </w:rPr>
        <w:t xml:space="preserve">documentation supporting the qualifying event. </w:t>
      </w:r>
      <w:r w:rsidR="00026BED" w:rsidRPr="00F73308">
        <w:rPr>
          <w:rFonts w:ascii="Verdana" w:hAnsi="Verdana"/>
          <w:szCs w:val="22"/>
        </w:rPr>
        <w:t>Submission</w:t>
      </w:r>
      <w:r w:rsidR="004C5D81" w:rsidRPr="00F73308">
        <w:rPr>
          <w:rFonts w:ascii="Verdana" w:hAnsi="Verdana"/>
          <w:szCs w:val="22"/>
        </w:rPr>
        <w:t xml:space="preserve"> of the application does not </w:t>
      </w:r>
      <w:r w:rsidR="009A1E7A" w:rsidRPr="00F73308">
        <w:rPr>
          <w:rFonts w:ascii="Verdana" w:hAnsi="Verdana"/>
          <w:szCs w:val="22"/>
        </w:rPr>
        <w:t xml:space="preserve">constitute approval. </w:t>
      </w:r>
      <w:r w:rsidR="00026BED" w:rsidRPr="00F73308">
        <w:rPr>
          <w:rFonts w:ascii="Verdana" w:hAnsi="Verdana"/>
          <w:szCs w:val="22"/>
        </w:rPr>
        <w:t xml:space="preserve">Once the completed application is received and reviewed, you will be </w:t>
      </w:r>
      <w:r w:rsidR="00F5184B" w:rsidRPr="00F73308">
        <w:rPr>
          <w:rFonts w:ascii="Verdana" w:hAnsi="Verdana"/>
          <w:szCs w:val="22"/>
        </w:rPr>
        <w:t>informed of</w:t>
      </w:r>
      <w:r w:rsidR="00026BED" w:rsidRPr="00F73308">
        <w:rPr>
          <w:rFonts w:ascii="Verdana" w:hAnsi="Verdana"/>
          <w:szCs w:val="22"/>
        </w:rPr>
        <w:t xml:space="preserve"> the status within 10 </w:t>
      </w:r>
      <w:r w:rsidR="00061003" w:rsidRPr="00F73308">
        <w:rPr>
          <w:rFonts w:ascii="Verdana" w:hAnsi="Verdana"/>
          <w:szCs w:val="22"/>
        </w:rPr>
        <w:t xml:space="preserve">business </w:t>
      </w:r>
      <w:r w:rsidR="00026BED" w:rsidRPr="00F73308">
        <w:rPr>
          <w:rFonts w:ascii="Verdana" w:hAnsi="Verdana"/>
          <w:szCs w:val="22"/>
        </w:rPr>
        <w:t>days</w:t>
      </w:r>
      <w:r w:rsidR="00061003" w:rsidRPr="00F73308">
        <w:rPr>
          <w:rFonts w:ascii="Verdana" w:hAnsi="Verdana"/>
          <w:szCs w:val="22"/>
        </w:rPr>
        <w:t xml:space="preserve">. </w:t>
      </w:r>
      <w:r w:rsidR="00026BED" w:rsidRPr="00F73308">
        <w:rPr>
          <w:rFonts w:ascii="Verdana" w:hAnsi="Verdana"/>
          <w:szCs w:val="22"/>
        </w:rPr>
        <w:t xml:space="preserve"> </w:t>
      </w:r>
    </w:p>
    <w:p w14:paraId="576680E7" w14:textId="77777777" w:rsidR="004C5D81" w:rsidRPr="00F73308" w:rsidRDefault="004C5D81" w:rsidP="009A1E7A">
      <w:pPr>
        <w:rPr>
          <w:rFonts w:ascii="Verdana" w:hAnsi="Verdana"/>
          <w:szCs w:val="22"/>
        </w:rPr>
      </w:pPr>
    </w:p>
    <w:p w14:paraId="42AA19DB" w14:textId="53E5C70F" w:rsidR="00ED43C5" w:rsidRPr="00F73308" w:rsidRDefault="00ED43C5" w:rsidP="009A1E7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 xml:space="preserve">Completed </w:t>
      </w:r>
      <w:r w:rsidR="000B3608" w:rsidRPr="00F73308">
        <w:rPr>
          <w:rFonts w:ascii="Verdana" w:hAnsi="Verdana"/>
          <w:szCs w:val="22"/>
        </w:rPr>
        <w:t xml:space="preserve">forms and all </w:t>
      </w:r>
      <w:r w:rsidR="006B0A6C" w:rsidRPr="00F73308">
        <w:rPr>
          <w:rFonts w:ascii="Verdana" w:hAnsi="Verdana"/>
          <w:szCs w:val="22"/>
        </w:rPr>
        <w:t>documentation</w:t>
      </w:r>
      <w:r w:rsidR="000B3608" w:rsidRPr="00F73308">
        <w:rPr>
          <w:rFonts w:ascii="Verdana" w:hAnsi="Verdana"/>
          <w:szCs w:val="22"/>
        </w:rPr>
        <w:t xml:space="preserve"> must be returned to</w:t>
      </w:r>
      <w:r w:rsidR="000D5974" w:rsidRPr="00F73308">
        <w:rPr>
          <w:rFonts w:ascii="Verdana" w:hAnsi="Verdana"/>
          <w:szCs w:val="22"/>
        </w:rPr>
        <w:t xml:space="preserve"> </w:t>
      </w:r>
      <w:hyperlink r:id="rId10" w:history="1">
        <w:r w:rsidR="009F4D4B" w:rsidRPr="00F73308">
          <w:rPr>
            <w:rStyle w:val="Hyperlink"/>
            <w:rFonts w:ascii="Verdana" w:hAnsi="Verdana"/>
            <w:szCs w:val="22"/>
          </w:rPr>
          <w:t>relative.supports@ky.gov</w:t>
        </w:r>
      </w:hyperlink>
      <w:r w:rsidR="00C5201D" w:rsidRPr="00F73308">
        <w:rPr>
          <w:rFonts w:ascii="Verdana" w:hAnsi="Verdana"/>
          <w:szCs w:val="22"/>
        </w:rPr>
        <w:t xml:space="preserve"> </w:t>
      </w:r>
      <w:r w:rsidR="000D5974" w:rsidRPr="00F73308">
        <w:rPr>
          <w:rFonts w:ascii="Verdana" w:hAnsi="Verdana"/>
          <w:szCs w:val="22"/>
        </w:rPr>
        <w:t xml:space="preserve">. </w:t>
      </w:r>
    </w:p>
    <w:p w14:paraId="2147B246" w14:textId="77777777" w:rsidR="00ED43C5" w:rsidRPr="00F73308" w:rsidRDefault="00ED43C5" w:rsidP="009A1E7A">
      <w:pPr>
        <w:rPr>
          <w:rFonts w:ascii="Verdana" w:hAnsi="Verdana"/>
          <w:szCs w:val="22"/>
        </w:rPr>
      </w:pPr>
    </w:p>
    <w:p w14:paraId="1A62529E" w14:textId="655E3B38" w:rsidR="00ED43C5" w:rsidRPr="00F73308" w:rsidRDefault="00A47A63" w:rsidP="009A1E7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Please note that f</w:t>
      </w:r>
      <w:r w:rsidR="00ED43C5" w:rsidRPr="00F73308">
        <w:rPr>
          <w:rFonts w:ascii="Verdana" w:hAnsi="Verdana"/>
          <w:szCs w:val="22"/>
        </w:rPr>
        <w:t xml:space="preserve">ailure to return all </w:t>
      </w:r>
      <w:r w:rsidR="00061003" w:rsidRPr="00F73308">
        <w:rPr>
          <w:rFonts w:ascii="Verdana" w:hAnsi="Verdana"/>
          <w:szCs w:val="22"/>
        </w:rPr>
        <w:t>documentation</w:t>
      </w:r>
      <w:r w:rsidR="00ED43C5" w:rsidRPr="00F73308">
        <w:rPr>
          <w:rFonts w:ascii="Verdana" w:hAnsi="Verdana"/>
          <w:szCs w:val="22"/>
        </w:rPr>
        <w:t xml:space="preserve"> </w:t>
      </w:r>
      <w:r w:rsidR="00061003" w:rsidRPr="00F73308">
        <w:rPr>
          <w:rFonts w:ascii="Verdana" w:hAnsi="Verdana"/>
          <w:szCs w:val="22"/>
        </w:rPr>
        <w:t xml:space="preserve">will result in your application being denied.  </w:t>
      </w:r>
    </w:p>
    <w:p w14:paraId="11D7CC95" w14:textId="77777777" w:rsidR="00B03F32" w:rsidRPr="00F73308" w:rsidRDefault="00B03F32" w:rsidP="000C4ABA">
      <w:pPr>
        <w:rPr>
          <w:rFonts w:ascii="Verdana" w:hAnsi="Verdana"/>
          <w:szCs w:val="22"/>
        </w:rPr>
      </w:pPr>
    </w:p>
    <w:p w14:paraId="0C18148A" w14:textId="77777777" w:rsidR="000C4ABA" w:rsidRPr="00F73308" w:rsidRDefault="000C4ABA" w:rsidP="000C4AB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Thank you again for the care, stability, and dedication you provide. Your commitment makes a meaningful difference in the life of the child(ren) in your home.</w:t>
      </w:r>
    </w:p>
    <w:p w14:paraId="51C7AB31" w14:textId="77777777" w:rsidR="00B83C0A" w:rsidRPr="00F73308" w:rsidRDefault="00B83C0A" w:rsidP="000C4ABA">
      <w:pPr>
        <w:rPr>
          <w:rFonts w:ascii="Verdana" w:hAnsi="Verdana"/>
          <w:szCs w:val="22"/>
        </w:rPr>
      </w:pPr>
    </w:p>
    <w:p w14:paraId="42C4E5BF" w14:textId="77777777" w:rsidR="000D5974" w:rsidRPr="00F73308" w:rsidRDefault="000D5974" w:rsidP="000C4ABA">
      <w:pPr>
        <w:rPr>
          <w:rFonts w:ascii="Verdana" w:hAnsi="Verdana"/>
          <w:szCs w:val="22"/>
        </w:rPr>
      </w:pPr>
    </w:p>
    <w:p w14:paraId="08D49012" w14:textId="074A04AC" w:rsidR="007F795A" w:rsidRPr="00F73308" w:rsidRDefault="00B83C0A" w:rsidP="00F35E1A">
      <w:pPr>
        <w:rPr>
          <w:rFonts w:ascii="Verdana" w:hAnsi="Verdana"/>
          <w:szCs w:val="22"/>
        </w:rPr>
      </w:pPr>
      <w:r w:rsidRPr="00F73308">
        <w:rPr>
          <w:rFonts w:ascii="Verdana" w:hAnsi="Verdana"/>
          <w:szCs w:val="22"/>
        </w:rPr>
        <w:t>Respectfully</w:t>
      </w:r>
      <w:r w:rsidR="000C4ABA" w:rsidRPr="00F73308">
        <w:rPr>
          <w:rFonts w:ascii="Verdana" w:hAnsi="Verdana"/>
          <w:szCs w:val="22"/>
        </w:rPr>
        <w:t>,</w:t>
      </w:r>
      <w:r w:rsidR="000C4ABA" w:rsidRPr="00F73308">
        <w:rPr>
          <w:rFonts w:ascii="Verdana" w:hAnsi="Verdana"/>
          <w:szCs w:val="22"/>
        </w:rPr>
        <w:br/>
        <w:t>[Name]</w:t>
      </w:r>
      <w:r w:rsidR="000C4ABA" w:rsidRPr="00F73308">
        <w:rPr>
          <w:rFonts w:ascii="Verdana" w:hAnsi="Verdana"/>
          <w:szCs w:val="22"/>
        </w:rPr>
        <w:br/>
        <w:t>[Title]</w:t>
      </w:r>
      <w:r w:rsidR="000C4ABA" w:rsidRPr="00F73308">
        <w:rPr>
          <w:rFonts w:ascii="Verdana" w:hAnsi="Verdana"/>
          <w:szCs w:val="22"/>
        </w:rPr>
        <w:br/>
        <w:t>Department for Community Based Services</w:t>
      </w:r>
      <w:r w:rsidR="000C4ABA" w:rsidRPr="00F73308">
        <w:rPr>
          <w:rFonts w:ascii="Verdana" w:hAnsi="Verdana"/>
          <w:szCs w:val="22"/>
        </w:rPr>
        <w:br/>
        <w:t>Cabinet for Health and Family Services</w:t>
      </w:r>
    </w:p>
    <w:sectPr w:rsidR="007F795A" w:rsidRPr="00F73308" w:rsidSect="00F35E1A">
      <w:headerReference w:type="first" r:id="rId11"/>
      <w:footerReference w:type="first" r:id="rId12"/>
      <w:pgSz w:w="12240" w:h="15840" w:code="1"/>
      <w:pgMar w:top="288" w:right="965" w:bottom="907" w:left="562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45E3" w14:textId="77777777" w:rsidR="00F94719" w:rsidRDefault="00F94719">
      <w:r>
        <w:separator/>
      </w:r>
    </w:p>
  </w:endnote>
  <w:endnote w:type="continuationSeparator" w:id="0">
    <w:p w14:paraId="32852A6C" w14:textId="77777777" w:rsidR="00F94719" w:rsidRDefault="00F9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eGothic LH BoldExtend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2226" w14:textId="6AE41A28" w:rsidR="0052108B" w:rsidRPr="00524DAE" w:rsidRDefault="0052108B" w:rsidP="00F35E1A">
    <w:pPr>
      <w:pStyle w:val="BlockText"/>
      <w:tabs>
        <w:tab w:val="clear" w:pos="7920"/>
        <w:tab w:val="clear" w:pos="10065"/>
        <w:tab w:val="center" w:pos="5110"/>
        <w:tab w:val="center" w:pos="9840"/>
      </w:tabs>
      <w:ind w:left="0" w:right="-22"/>
      <w:jc w:val="center"/>
      <w:rPr>
        <w:rFonts w:cs="Arial"/>
        <w:color w:val="333399"/>
      </w:rPr>
    </w:pPr>
    <w:r w:rsidRPr="00524DAE">
      <w:rPr>
        <w:rFonts w:cs="Arial"/>
        <w:color w:val="333399"/>
      </w:rPr>
      <w:tab/>
    </w:r>
    <w:r w:rsidR="000D6EB1">
      <w:rPr>
        <w:rFonts w:cs="Arial"/>
        <w:color w:val="333399"/>
      </w:rPr>
      <w:t xml:space="preserve">                  </w:t>
    </w:r>
    <w:r w:rsidRPr="00524DAE">
      <w:rPr>
        <w:rFonts w:cs="Arial"/>
        <w:color w:val="333399"/>
      </w:rPr>
      <w:tab/>
    </w:r>
    <w:r w:rsidR="000D6EB1">
      <w:rPr>
        <w:rFonts w:cs="Arial"/>
        <w:color w:val="333399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B0608" w14:textId="77777777" w:rsidR="00F94719" w:rsidRDefault="00F94719">
      <w:r>
        <w:separator/>
      </w:r>
    </w:p>
  </w:footnote>
  <w:footnote w:type="continuationSeparator" w:id="0">
    <w:p w14:paraId="5BC0A541" w14:textId="77777777" w:rsidR="00F94719" w:rsidRDefault="00F94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6323" w14:textId="2C32BE3C" w:rsidR="00CF3CC5" w:rsidRPr="002F6471" w:rsidRDefault="00CF3CC5" w:rsidP="00CF3CC5">
    <w:pPr>
      <w:rPr>
        <w:rFonts w:ascii="Verdana" w:hAnsi="Verdana"/>
        <w:b/>
        <w:bCs/>
        <w:sz w:val="24"/>
      </w:rPr>
    </w:pPr>
    <w:r w:rsidRPr="002F6471">
      <w:rPr>
        <w:rFonts w:ascii="Verdana" w:hAnsi="Verdana"/>
        <w:b/>
        <w:bCs/>
        <w:sz w:val="24"/>
      </w:rPr>
      <w:t>DPP – 182</w:t>
    </w:r>
  </w:p>
  <w:p w14:paraId="6EC20997" w14:textId="37C3E3A9" w:rsidR="00CF3CC5" w:rsidRPr="002F6471" w:rsidRDefault="00AD65F1" w:rsidP="00CF3CC5">
    <w:pPr>
      <w:rPr>
        <w:rFonts w:ascii="Verdana" w:hAnsi="Verdana"/>
        <w:sz w:val="24"/>
      </w:rPr>
    </w:pPr>
    <w:r w:rsidRPr="002F6471">
      <w:rPr>
        <w:rFonts w:ascii="Verdana" w:hAnsi="Verdana"/>
        <w:sz w:val="24"/>
      </w:rPr>
      <w:t>7/2026</w:t>
    </w:r>
  </w:p>
  <w:p w14:paraId="1995252E" w14:textId="56AAE992" w:rsidR="00797852" w:rsidRPr="002F6471" w:rsidRDefault="000D6EB1" w:rsidP="00797852">
    <w:pPr>
      <w:tabs>
        <w:tab w:val="center" w:pos="5264"/>
      </w:tabs>
      <w:spacing w:line="220" w:lineRule="atLeast"/>
      <w:rPr>
        <w:rFonts w:ascii="Verdana" w:hAnsi="Verdana"/>
        <w:sz w:val="20"/>
      </w:rPr>
    </w:pPr>
    <w:r w:rsidRPr="002F6471"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BECF09" wp14:editId="55194716">
              <wp:simplePos x="0" y="0"/>
              <wp:positionH relativeFrom="column">
                <wp:posOffset>2971800</wp:posOffset>
              </wp:positionH>
              <wp:positionV relativeFrom="paragraph">
                <wp:posOffset>72390</wp:posOffset>
              </wp:positionV>
              <wp:extent cx="1080770" cy="986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770" cy="986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3D9BC" w14:textId="77777777" w:rsidR="00797852" w:rsidRDefault="000D6EB1" w:rsidP="000D6EB1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FF99CC"/>
                            </w:rPr>
                            <w:drawing>
                              <wp:inline distT="0" distB="0" distL="0" distR="0" wp14:anchorId="3C6EFC06" wp14:editId="08C74A4D">
                                <wp:extent cx="893445" cy="893445"/>
                                <wp:effectExtent l="0" t="0" r="0" b="0"/>
                                <wp:docPr id="3" name="Picture 2" descr="Seal_State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eal_State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3445" cy="893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A1076" wp14:editId="45D66A50">
                                <wp:extent cx="893445" cy="871855"/>
                                <wp:effectExtent l="0" t="0" r="0" b="0"/>
                                <wp:docPr id="4" name="Picture 4" descr="Seal_state-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Seal_state-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3445" cy="871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ECF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4pt;margin-top:5.7pt;width:85.1pt;height:7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" stroked="f">
              <v:textbox>
                <w:txbxContent>
                  <w:p w14:paraId="3A83D9BC" w14:textId="77777777" w:rsidR="00797852" w:rsidRDefault="000D6EB1" w:rsidP="000D6EB1">
                    <w:pPr>
                      <w:jc w:val="center"/>
                    </w:pPr>
                    <w:r>
                      <w:rPr>
                        <w:noProof/>
                        <w:color w:val="FF99CC"/>
                      </w:rPr>
                      <w:drawing>
                        <wp:inline distT="0" distB="0" distL="0" distR="0" wp14:anchorId="3C6EFC06" wp14:editId="08C74A4D">
                          <wp:extent cx="893445" cy="893445"/>
                          <wp:effectExtent l="0" t="0" r="0" b="0"/>
                          <wp:docPr id="3" name="Picture 2" descr="Seal_State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eal_State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3445" cy="893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607A1076" wp14:editId="45D66A50">
                          <wp:extent cx="893445" cy="871855"/>
                          <wp:effectExtent l="0" t="0" r="0" b="0"/>
                          <wp:docPr id="4" name="Picture 4" descr="Seal_state-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Seal_state-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3445" cy="871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9C00751" w14:textId="77777777" w:rsidR="00797852" w:rsidRPr="002F6471" w:rsidRDefault="00797852" w:rsidP="00797852">
    <w:pPr>
      <w:tabs>
        <w:tab w:val="center" w:pos="5264"/>
      </w:tabs>
      <w:spacing w:line="220" w:lineRule="atLeast"/>
      <w:rPr>
        <w:rFonts w:ascii="Verdana" w:hAnsi="Verdana"/>
        <w:sz w:val="20"/>
      </w:rPr>
    </w:pPr>
  </w:p>
  <w:p w14:paraId="26E56B58" w14:textId="77777777" w:rsidR="00797852" w:rsidRDefault="00797852" w:rsidP="00797852">
    <w:pPr>
      <w:spacing w:line="220" w:lineRule="atLeast"/>
      <w:rPr>
        <w:sz w:val="20"/>
      </w:rPr>
    </w:pPr>
  </w:p>
  <w:p w14:paraId="4A53DC4B" w14:textId="77777777" w:rsidR="00797852" w:rsidRDefault="00797852" w:rsidP="00797852">
    <w:pPr>
      <w:spacing w:line="260" w:lineRule="atLeast"/>
      <w:rPr>
        <w:rFonts w:ascii="TradeGothic LH BoldExtended" w:hAnsi="TradeGothic LH BoldExtended"/>
        <w:sz w:val="20"/>
      </w:rPr>
    </w:pPr>
  </w:p>
  <w:p w14:paraId="0E371479" w14:textId="77777777" w:rsidR="00797852" w:rsidRDefault="00797852" w:rsidP="00797852">
    <w:pPr>
      <w:spacing w:line="260" w:lineRule="atLeast"/>
      <w:rPr>
        <w:sz w:val="20"/>
      </w:rPr>
    </w:pPr>
  </w:p>
  <w:p w14:paraId="721916A8" w14:textId="77777777" w:rsidR="00797852" w:rsidRDefault="00797852" w:rsidP="00797852">
    <w:pPr>
      <w:spacing w:line="260" w:lineRule="atLeast"/>
      <w:rPr>
        <w:sz w:val="20"/>
      </w:rPr>
    </w:pPr>
  </w:p>
  <w:p w14:paraId="47872DC8" w14:textId="77777777" w:rsidR="00797852" w:rsidRDefault="00797852" w:rsidP="00797852">
    <w:pPr>
      <w:spacing w:line="140" w:lineRule="atLeast"/>
      <w:rPr>
        <w:sz w:val="20"/>
      </w:rPr>
    </w:pPr>
  </w:p>
  <w:p w14:paraId="27F42A26" w14:textId="77777777" w:rsidR="00797852" w:rsidRDefault="00797852" w:rsidP="00797852">
    <w:pPr>
      <w:pStyle w:val="CabDeptAgencytitle"/>
      <w:rPr>
        <w:b/>
        <w:bCs w:val="0"/>
        <w:w w:val="120"/>
      </w:rPr>
    </w:pPr>
    <w:r>
      <w:rPr>
        <w:b/>
        <w:bCs w:val="0"/>
        <w:w w:val="120"/>
      </w:rPr>
      <w:t>CABINET FOR HEALTH AND FAMILY SERVICES</w:t>
    </w:r>
  </w:p>
  <w:p w14:paraId="5D01BB23" w14:textId="3BECFB82" w:rsidR="00797852" w:rsidRDefault="00F76183" w:rsidP="00797852">
    <w:pPr>
      <w:pStyle w:val="CabDeptAgencytitle"/>
      <w:rPr>
        <w:b/>
        <w:w w:val="120"/>
      </w:rPr>
    </w:pPr>
    <w:r>
      <w:rPr>
        <w:b/>
        <w:w w:val="120"/>
      </w:rPr>
      <w:t>Department for Community Based Services</w:t>
    </w:r>
  </w:p>
  <w:p w14:paraId="0811BB91" w14:textId="35C586C1" w:rsidR="00D9616F" w:rsidRDefault="00D9616F" w:rsidP="00797852">
    <w:pPr>
      <w:pStyle w:val="CabDeptAgencytitle"/>
      <w:rPr>
        <w:b/>
        <w:w w:val="120"/>
      </w:rPr>
    </w:pPr>
    <w:r>
      <w:rPr>
        <w:b/>
        <w:w w:val="120"/>
      </w:rPr>
      <w:t>Division of Protection and Permanency</w:t>
    </w:r>
  </w:p>
  <w:p w14:paraId="2675048F" w14:textId="77777777" w:rsidR="009241E9" w:rsidRDefault="009241E9" w:rsidP="00797852">
    <w:pPr>
      <w:tabs>
        <w:tab w:val="center" w:pos="6120"/>
      </w:tabs>
      <w:spacing w:line="180" w:lineRule="atLeast"/>
      <w:rPr>
        <w:b/>
        <w:bCs/>
        <w:sz w:val="16"/>
      </w:rPr>
    </w:pPr>
  </w:p>
  <w:p w14:paraId="723CA96E" w14:textId="5435B8D3" w:rsidR="00797852" w:rsidRDefault="00797852" w:rsidP="00797852">
    <w:pPr>
      <w:tabs>
        <w:tab w:val="center" w:pos="6120"/>
      </w:tabs>
      <w:spacing w:line="180" w:lineRule="atLeast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F3E"/>
    <w:multiLevelType w:val="hybridMultilevel"/>
    <w:tmpl w:val="E168059C"/>
    <w:lvl w:ilvl="0" w:tplc="79F2B63E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991"/>
    <w:multiLevelType w:val="hybridMultilevel"/>
    <w:tmpl w:val="DEFE5F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636B5"/>
    <w:multiLevelType w:val="hybridMultilevel"/>
    <w:tmpl w:val="FD46EC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46CD0"/>
    <w:multiLevelType w:val="multilevel"/>
    <w:tmpl w:val="4C24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120F9"/>
    <w:multiLevelType w:val="hybridMultilevel"/>
    <w:tmpl w:val="B8948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55944"/>
    <w:multiLevelType w:val="multilevel"/>
    <w:tmpl w:val="BB30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C11E57"/>
    <w:multiLevelType w:val="hybridMultilevel"/>
    <w:tmpl w:val="5B204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F90034"/>
    <w:multiLevelType w:val="hybridMultilevel"/>
    <w:tmpl w:val="B2B2D3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34E8B"/>
    <w:multiLevelType w:val="hybridMultilevel"/>
    <w:tmpl w:val="0418681A"/>
    <w:lvl w:ilvl="0" w:tplc="E96EBB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20E37"/>
    <w:multiLevelType w:val="hybridMultilevel"/>
    <w:tmpl w:val="1B24A0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C418D9"/>
    <w:multiLevelType w:val="hybridMultilevel"/>
    <w:tmpl w:val="8B280F74"/>
    <w:lvl w:ilvl="0" w:tplc="37B0D26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AA3440"/>
    <w:multiLevelType w:val="hybridMultilevel"/>
    <w:tmpl w:val="663C7EFE"/>
    <w:lvl w:ilvl="0" w:tplc="3B7C4F96">
      <w:numFmt w:val="bullet"/>
      <w:lvlText w:val=""/>
      <w:lvlJc w:val="left"/>
      <w:pPr>
        <w:tabs>
          <w:tab w:val="num" w:pos="792"/>
        </w:tabs>
        <w:ind w:left="79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DA3B42"/>
    <w:multiLevelType w:val="hybridMultilevel"/>
    <w:tmpl w:val="400A2A6C"/>
    <w:lvl w:ilvl="0" w:tplc="3B7C4F96"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A7F3E"/>
    <w:multiLevelType w:val="hybridMultilevel"/>
    <w:tmpl w:val="8486A2F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5F6742EF"/>
    <w:multiLevelType w:val="hybridMultilevel"/>
    <w:tmpl w:val="1C50A092"/>
    <w:lvl w:ilvl="0" w:tplc="E96EBB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20972"/>
    <w:multiLevelType w:val="hybridMultilevel"/>
    <w:tmpl w:val="6B6EB356"/>
    <w:lvl w:ilvl="0" w:tplc="3B7C4F96"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6154447">
    <w:abstractNumId w:val="12"/>
  </w:num>
  <w:num w:numId="2" w16cid:durableId="882015983">
    <w:abstractNumId w:val="5"/>
  </w:num>
  <w:num w:numId="3" w16cid:durableId="2063212152">
    <w:abstractNumId w:val="11"/>
  </w:num>
  <w:num w:numId="4" w16cid:durableId="51541104">
    <w:abstractNumId w:val="1"/>
  </w:num>
  <w:num w:numId="5" w16cid:durableId="530000770">
    <w:abstractNumId w:val="15"/>
  </w:num>
  <w:num w:numId="6" w16cid:durableId="191236286">
    <w:abstractNumId w:val="7"/>
  </w:num>
  <w:num w:numId="7" w16cid:durableId="502475440">
    <w:abstractNumId w:val="4"/>
  </w:num>
  <w:num w:numId="8" w16cid:durableId="713966967">
    <w:abstractNumId w:val="9"/>
  </w:num>
  <w:num w:numId="9" w16cid:durableId="1899782266">
    <w:abstractNumId w:val="10"/>
  </w:num>
  <w:num w:numId="10" w16cid:durableId="1147941349">
    <w:abstractNumId w:val="0"/>
  </w:num>
  <w:num w:numId="11" w16cid:durableId="15727399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7375856">
    <w:abstractNumId w:val="13"/>
  </w:num>
  <w:num w:numId="13" w16cid:durableId="1952739583">
    <w:abstractNumId w:val="3"/>
  </w:num>
  <w:num w:numId="14" w16cid:durableId="1020813419">
    <w:abstractNumId w:val="2"/>
  </w:num>
  <w:num w:numId="15" w16cid:durableId="1360469825">
    <w:abstractNumId w:val="8"/>
  </w:num>
  <w:num w:numId="16" w16cid:durableId="925460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C6"/>
    <w:rsid w:val="00005CF2"/>
    <w:rsid w:val="00017DD5"/>
    <w:rsid w:val="00026BED"/>
    <w:rsid w:val="000338B5"/>
    <w:rsid w:val="00035241"/>
    <w:rsid w:val="00035AB2"/>
    <w:rsid w:val="000372D8"/>
    <w:rsid w:val="000530E9"/>
    <w:rsid w:val="0005439E"/>
    <w:rsid w:val="00061003"/>
    <w:rsid w:val="00061BF1"/>
    <w:rsid w:val="00072FBF"/>
    <w:rsid w:val="0007440D"/>
    <w:rsid w:val="00095685"/>
    <w:rsid w:val="000B3608"/>
    <w:rsid w:val="000C4ABA"/>
    <w:rsid w:val="000C65CA"/>
    <w:rsid w:val="000D08B6"/>
    <w:rsid w:val="000D2994"/>
    <w:rsid w:val="000D44B5"/>
    <w:rsid w:val="000D5974"/>
    <w:rsid w:val="000D6EB1"/>
    <w:rsid w:val="000E3849"/>
    <w:rsid w:val="000E6D79"/>
    <w:rsid w:val="000E7CA7"/>
    <w:rsid w:val="000F680F"/>
    <w:rsid w:val="00100C32"/>
    <w:rsid w:val="00113842"/>
    <w:rsid w:val="00120CF4"/>
    <w:rsid w:val="001325B8"/>
    <w:rsid w:val="00143D3F"/>
    <w:rsid w:val="00156C2F"/>
    <w:rsid w:val="0017490F"/>
    <w:rsid w:val="00191703"/>
    <w:rsid w:val="001934E5"/>
    <w:rsid w:val="0019481C"/>
    <w:rsid w:val="001A0CE0"/>
    <w:rsid w:val="001A0EA5"/>
    <w:rsid w:val="001A518D"/>
    <w:rsid w:val="001B368E"/>
    <w:rsid w:val="001C03DE"/>
    <w:rsid w:val="001C0E9C"/>
    <w:rsid w:val="001D6A40"/>
    <w:rsid w:val="001D7F28"/>
    <w:rsid w:val="001F0265"/>
    <w:rsid w:val="001F3FE8"/>
    <w:rsid w:val="00202F1C"/>
    <w:rsid w:val="00206A98"/>
    <w:rsid w:val="002079EE"/>
    <w:rsid w:val="00207F6E"/>
    <w:rsid w:val="00220749"/>
    <w:rsid w:val="002257A4"/>
    <w:rsid w:val="00225B33"/>
    <w:rsid w:val="00231E69"/>
    <w:rsid w:val="00233A5F"/>
    <w:rsid w:val="00237CFF"/>
    <w:rsid w:val="00237F32"/>
    <w:rsid w:val="002437A0"/>
    <w:rsid w:val="0024483B"/>
    <w:rsid w:val="00247398"/>
    <w:rsid w:val="00264C94"/>
    <w:rsid w:val="00264DCC"/>
    <w:rsid w:val="002666D3"/>
    <w:rsid w:val="0027629B"/>
    <w:rsid w:val="00277166"/>
    <w:rsid w:val="00280D3D"/>
    <w:rsid w:val="00281155"/>
    <w:rsid w:val="0028345D"/>
    <w:rsid w:val="00287294"/>
    <w:rsid w:val="002A069F"/>
    <w:rsid w:val="002B16C8"/>
    <w:rsid w:val="002B4C8A"/>
    <w:rsid w:val="002C690C"/>
    <w:rsid w:val="002D18F1"/>
    <w:rsid w:val="002D29D3"/>
    <w:rsid w:val="002D51EF"/>
    <w:rsid w:val="002D5CBA"/>
    <w:rsid w:val="002E26B7"/>
    <w:rsid w:val="002E496C"/>
    <w:rsid w:val="002E5D8A"/>
    <w:rsid w:val="002E617B"/>
    <w:rsid w:val="002F6471"/>
    <w:rsid w:val="00307A26"/>
    <w:rsid w:val="003134FB"/>
    <w:rsid w:val="00314852"/>
    <w:rsid w:val="00322E22"/>
    <w:rsid w:val="00323413"/>
    <w:rsid w:val="00327256"/>
    <w:rsid w:val="0034397B"/>
    <w:rsid w:val="00353DEB"/>
    <w:rsid w:val="003560AB"/>
    <w:rsid w:val="00362549"/>
    <w:rsid w:val="00370C68"/>
    <w:rsid w:val="00371591"/>
    <w:rsid w:val="003758DD"/>
    <w:rsid w:val="00387552"/>
    <w:rsid w:val="00394027"/>
    <w:rsid w:val="003B184F"/>
    <w:rsid w:val="003C0AEC"/>
    <w:rsid w:val="003C10B5"/>
    <w:rsid w:val="003C36B6"/>
    <w:rsid w:val="003C4189"/>
    <w:rsid w:val="003C5712"/>
    <w:rsid w:val="003D1987"/>
    <w:rsid w:val="003D5657"/>
    <w:rsid w:val="003D5F4D"/>
    <w:rsid w:val="003D7F81"/>
    <w:rsid w:val="003E3B3D"/>
    <w:rsid w:val="003E49C5"/>
    <w:rsid w:val="003F166A"/>
    <w:rsid w:val="003F52C4"/>
    <w:rsid w:val="003F538A"/>
    <w:rsid w:val="003F66E2"/>
    <w:rsid w:val="00427A0E"/>
    <w:rsid w:val="0043084B"/>
    <w:rsid w:val="00430D67"/>
    <w:rsid w:val="00436673"/>
    <w:rsid w:val="00437583"/>
    <w:rsid w:val="00445A10"/>
    <w:rsid w:val="00450B7C"/>
    <w:rsid w:val="0045289E"/>
    <w:rsid w:val="004566ED"/>
    <w:rsid w:val="004922A4"/>
    <w:rsid w:val="00492952"/>
    <w:rsid w:val="004A082C"/>
    <w:rsid w:val="004A3652"/>
    <w:rsid w:val="004C5D81"/>
    <w:rsid w:val="004D0E1A"/>
    <w:rsid w:val="004F42CC"/>
    <w:rsid w:val="005007C3"/>
    <w:rsid w:val="005037B9"/>
    <w:rsid w:val="005135DD"/>
    <w:rsid w:val="0052108B"/>
    <w:rsid w:val="005227F5"/>
    <w:rsid w:val="00524DAE"/>
    <w:rsid w:val="00525D12"/>
    <w:rsid w:val="00525D43"/>
    <w:rsid w:val="00532EBB"/>
    <w:rsid w:val="00536257"/>
    <w:rsid w:val="00541EA0"/>
    <w:rsid w:val="005524AC"/>
    <w:rsid w:val="0055753C"/>
    <w:rsid w:val="00560F32"/>
    <w:rsid w:val="0056382C"/>
    <w:rsid w:val="00563E26"/>
    <w:rsid w:val="00563ED7"/>
    <w:rsid w:val="00585967"/>
    <w:rsid w:val="005922E1"/>
    <w:rsid w:val="005A073E"/>
    <w:rsid w:val="005A35DA"/>
    <w:rsid w:val="005A65F6"/>
    <w:rsid w:val="005B2FBA"/>
    <w:rsid w:val="005C15D0"/>
    <w:rsid w:val="005D544F"/>
    <w:rsid w:val="005D7EAE"/>
    <w:rsid w:val="005F1332"/>
    <w:rsid w:val="00601ECA"/>
    <w:rsid w:val="00607626"/>
    <w:rsid w:val="006257C7"/>
    <w:rsid w:val="00626F38"/>
    <w:rsid w:val="00633FA6"/>
    <w:rsid w:val="0063467E"/>
    <w:rsid w:val="006459BD"/>
    <w:rsid w:val="00646B5F"/>
    <w:rsid w:val="006562A4"/>
    <w:rsid w:val="0066589B"/>
    <w:rsid w:val="00681976"/>
    <w:rsid w:val="00681E25"/>
    <w:rsid w:val="0069732D"/>
    <w:rsid w:val="006A7CD8"/>
    <w:rsid w:val="006B0A6C"/>
    <w:rsid w:val="006B2951"/>
    <w:rsid w:val="006B3577"/>
    <w:rsid w:val="006C43DA"/>
    <w:rsid w:val="006D235C"/>
    <w:rsid w:val="006D34F8"/>
    <w:rsid w:val="006D408D"/>
    <w:rsid w:val="006E13C9"/>
    <w:rsid w:val="00707110"/>
    <w:rsid w:val="00711345"/>
    <w:rsid w:val="00712EEE"/>
    <w:rsid w:val="00714723"/>
    <w:rsid w:val="00714A94"/>
    <w:rsid w:val="007171EB"/>
    <w:rsid w:val="007176BD"/>
    <w:rsid w:val="00720D92"/>
    <w:rsid w:val="00726C4E"/>
    <w:rsid w:val="007334EB"/>
    <w:rsid w:val="00740DCB"/>
    <w:rsid w:val="007559B6"/>
    <w:rsid w:val="00755FD9"/>
    <w:rsid w:val="00762C5D"/>
    <w:rsid w:val="0076547D"/>
    <w:rsid w:val="00776D4D"/>
    <w:rsid w:val="00784B7A"/>
    <w:rsid w:val="00792735"/>
    <w:rsid w:val="007943CD"/>
    <w:rsid w:val="00797852"/>
    <w:rsid w:val="007A0FC9"/>
    <w:rsid w:val="007A3D51"/>
    <w:rsid w:val="007B16CD"/>
    <w:rsid w:val="007D1E79"/>
    <w:rsid w:val="007D217B"/>
    <w:rsid w:val="007D2AE9"/>
    <w:rsid w:val="007D7E4F"/>
    <w:rsid w:val="007E7C87"/>
    <w:rsid w:val="007F5F6E"/>
    <w:rsid w:val="007F795A"/>
    <w:rsid w:val="0081658E"/>
    <w:rsid w:val="00822BA8"/>
    <w:rsid w:val="00825B53"/>
    <w:rsid w:val="008345EF"/>
    <w:rsid w:val="00841387"/>
    <w:rsid w:val="00847F26"/>
    <w:rsid w:val="00847F88"/>
    <w:rsid w:val="0086197E"/>
    <w:rsid w:val="00865EA2"/>
    <w:rsid w:val="00866CF4"/>
    <w:rsid w:val="00867DE4"/>
    <w:rsid w:val="008713F9"/>
    <w:rsid w:val="008802F3"/>
    <w:rsid w:val="008842C7"/>
    <w:rsid w:val="008844BD"/>
    <w:rsid w:val="00892CF7"/>
    <w:rsid w:val="008A33B7"/>
    <w:rsid w:val="008A4051"/>
    <w:rsid w:val="008A414C"/>
    <w:rsid w:val="008A49FC"/>
    <w:rsid w:val="008B7EFF"/>
    <w:rsid w:val="008C09F2"/>
    <w:rsid w:val="008D02D6"/>
    <w:rsid w:val="008D6F4E"/>
    <w:rsid w:val="008E13C2"/>
    <w:rsid w:val="008E1BD1"/>
    <w:rsid w:val="008F3214"/>
    <w:rsid w:val="00910BC7"/>
    <w:rsid w:val="00923E87"/>
    <w:rsid w:val="009241E9"/>
    <w:rsid w:val="00924D99"/>
    <w:rsid w:val="009252C2"/>
    <w:rsid w:val="009324FE"/>
    <w:rsid w:val="00943B85"/>
    <w:rsid w:val="009651EB"/>
    <w:rsid w:val="00966098"/>
    <w:rsid w:val="00976E33"/>
    <w:rsid w:val="00992582"/>
    <w:rsid w:val="00995152"/>
    <w:rsid w:val="009A168A"/>
    <w:rsid w:val="009A1E7A"/>
    <w:rsid w:val="009B1214"/>
    <w:rsid w:val="009B40EE"/>
    <w:rsid w:val="009B4DFD"/>
    <w:rsid w:val="009B6A75"/>
    <w:rsid w:val="009C04BD"/>
    <w:rsid w:val="009E3E9A"/>
    <w:rsid w:val="009E5B48"/>
    <w:rsid w:val="009E638F"/>
    <w:rsid w:val="009E6CE7"/>
    <w:rsid w:val="009F4D4B"/>
    <w:rsid w:val="00A0598C"/>
    <w:rsid w:val="00A07E8E"/>
    <w:rsid w:val="00A13D82"/>
    <w:rsid w:val="00A15CB9"/>
    <w:rsid w:val="00A179CB"/>
    <w:rsid w:val="00A269C2"/>
    <w:rsid w:val="00A271BA"/>
    <w:rsid w:val="00A3707E"/>
    <w:rsid w:val="00A41AB5"/>
    <w:rsid w:val="00A422D0"/>
    <w:rsid w:val="00A4613D"/>
    <w:rsid w:val="00A47A63"/>
    <w:rsid w:val="00A54391"/>
    <w:rsid w:val="00A73643"/>
    <w:rsid w:val="00A7691C"/>
    <w:rsid w:val="00A801AB"/>
    <w:rsid w:val="00A83206"/>
    <w:rsid w:val="00A856A3"/>
    <w:rsid w:val="00A879B9"/>
    <w:rsid w:val="00A9277E"/>
    <w:rsid w:val="00AA10A9"/>
    <w:rsid w:val="00AC036F"/>
    <w:rsid w:val="00AC503D"/>
    <w:rsid w:val="00AD0C5E"/>
    <w:rsid w:val="00AD5758"/>
    <w:rsid w:val="00AD65F1"/>
    <w:rsid w:val="00AE21C3"/>
    <w:rsid w:val="00B007D0"/>
    <w:rsid w:val="00B03903"/>
    <w:rsid w:val="00B03F32"/>
    <w:rsid w:val="00B06921"/>
    <w:rsid w:val="00B32A9E"/>
    <w:rsid w:val="00B33CC2"/>
    <w:rsid w:val="00B364EA"/>
    <w:rsid w:val="00B428A3"/>
    <w:rsid w:val="00B434D8"/>
    <w:rsid w:val="00B51270"/>
    <w:rsid w:val="00B525BE"/>
    <w:rsid w:val="00B56785"/>
    <w:rsid w:val="00B64704"/>
    <w:rsid w:val="00B703C7"/>
    <w:rsid w:val="00B778EF"/>
    <w:rsid w:val="00B82F96"/>
    <w:rsid w:val="00B83C0A"/>
    <w:rsid w:val="00B85E7C"/>
    <w:rsid w:val="00BA10B8"/>
    <w:rsid w:val="00BA176E"/>
    <w:rsid w:val="00BA738A"/>
    <w:rsid w:val="00BB1752"/>
    <w:rsid w:val="00BB2582"/>
    <w:rsid w:val="00BC07DE"/>
    <w:rsid w:val="00BC0F79"/>
    <w:rsid w:val="00BC21CE"/>
    <w:rsid w:val="00BC3AD0"/>
    <w:rsid w:val="00BC4A05"/>
    <w:rsid w:val="00BD4FEF"/>
    <w:rsid w:val="00BD7F15"/>
    <w:rsid w:val="00BF1D9F"/>
    <w:rsid w:val="00BF3A23"/>
    <w:rsid w:val="00BF3B59"/>
    <w:rsid w:val="00C01DDA"/>
    <w:rsid w:val="00C10849"/>
    <w:rsid w:val="00C1319F"/>
    <w:rsid w:val="00C165FE"/>
    <w:rsid w:val="00C21B39"/>
    <w:rsid w:val="00C33B84"/>
    <w:rsid w:val="00C40E94"/>
    <w:rsid w:val="00C508D9"/>
    <w:rsid w:val="00C5201D"/>
    <w:rsid w:val="00C53F81"/>
    <w:rsid w:val="00C61146"/>
    <w:rsid w:val="00C635D7"/>
    <w:rsid w:val="00C63D63"/>
    <w:rsid w:val="00C64AF8"/>
    <w:rsid w:val="00C64E29"/>
    <w:rsid w:val="00C66601"/>
    <w:rsid w:val="00C748F7"/>
    <w:rsid w:val="00C80AA2"/>
    <w:rsid w:val="00C81A66"/>
    <w:rsid w:val="00C8322D"/>
    <w:rsid w:val="00C84488"/>
    <w:rsid w:val="00C847BD"/>
    <w:rsid w:val="00CA7AEA"/>
    <w:rsid w:val="00CC1C59"/>
    <w:rsid w:val="00CC5487"/>
    <w:rsid w:val="00CE6CFA"/>
    <w:rsid w:val="00CF3CC5"/>
    <w:rsid w:val="00CF57D5"/>
    <w:rsid w:val="00D03318"/>
    <w:rsid w:val="00D03565"/>
    <w:rsid w:val="00D070A4"/>
    <w:rsid w:val="00D27EE6"/>
    <w:rsid w:val="00D351DF"/>
    <w:rsid w:val="00D35783"/>
    <w:rsid w:val="00D3596D"/>
    <w:rsid w:val="00D35A0C"/>
    <w:rsid w:val="00D544E0"/>
    <w:rsid w:val="00D55AC9"/>
    <w:rsid w:val="00D5798D"/>
    <w:rsid w:val="00D57DD6"/>
    <w:rsid w:val="00D62EDF"/>
    <w:rsid w:val="00D654BB"/>
    <w:rsid w:val="00D7035F"/>
    <w:rsid w:val="00D73EAC"/>
    <w:rsid w:val="00D7738D"/>
    <w:rsid w:val="00D9414D"/>
    <w:rsid w:val="00D95B48"/>
    <w:rsid w:val="00D9616F"/>
    <w:rsid w:val="00D97958"/>
    <w:rsid w:val="00DA04C6"/>
    <w:rsid w:val="00DA0B07"/>
    <w:rsid w:val="00DA149C"/>
    <w:rsid w:val="00DA151E"/>
    <w:rsid w:val="00DA1EA5"/>
    <w:rsid w:val="00DA392D"/>
    <w:rsid w:val="00DA4C4C"/>
    <w:rsid w:val="00DB0D30"/>
    <w:rsid w:val="00DB2256"/>
    <w:rsid w:val="00DB2330"/>
    <w:rsid w:val="00DB5244"/>
    <w:rsid w:val="00DC7FB2"/>
    <w:rsid w:val="00DD0743"/>
    <w:rsid w:val="00DE5707"/>
    <w:rsid w:val="00DE6D64"/>
    <w:rsid w:val="00DE77E4"/>
    <w:rsid w:val="00DF2281"/>
    <w:rsid w:val="00DF3E1E"/>
    <w:rsid w:val="00DF68FF"/>
    <w:rsid w:val="00E16A84"/>
    <w:rsid w:val="00E20432"/>
    <w:rsid w:val="00E329A8"/>
    <w:rsid w:val="00E33080"/>
    <w:rsid w:val="00E367CE"/>
    <w:rsid w:val="00E407CB"/>
    <w:rsid w:val="00E410B8"/>
    <w:rsid w:val="00E42F8D"/>
    <w:rsid w:val="00E50813"/>
    <w:rsid w:val="00E50F01"/>
    <w:rsid w:val="00E5548F"/>
    <w:rsid w:val="00E61A8C"/>
    <w:rsid w:val="00E65858"/>
    <w:rsid w:val="00E660A9"/>
    <w:rsid w:val="00E67BEF"/>
    <w:rsid w:val="00E7092C"/>
    <w:rsid w:val="00E71666"/>
    <w:rsid w:val="00E809B9"/>
    <w:rsid w:val="00E845D1"/>
    <w:rsid w:val="00E929A5"/>
    <w:rsid w:val="00E93EA8"/>
    <w:rsid w:val="00EA735F"/>
    <w:rsid w:val="00EB08D4"/>
    <w:rsid w:val="00EB0FEF"/>
    <w:rsid w:val="00EB4C44"/>
    <w:rsid w:val="00EC58DB"/>
    <w:rsid w:val="00ED43C5"/>
    <w:rsid w:val="00EE34D6"/>
    <w:rsid w:val="00EE57D6"/>
    <w:rsid w:val="00EF5F2F"/>
    <w:rsid w:val="00F0079B"/>
    <w:rsid w:val="00F035C1"/>
    <w:rsid w:val="00F04857"/>
    <w:rsid w:val="00F11D2D"/>
    <w:rsid w:val="00F2164C"/>
    <w:rsid w:val="00F24449"/>
    <w:rsid w:val="00F27813"/>
    <w:rsid w:val="00F30990"/>
    <w:rsid w:val="00F30C9C"/>
    <w:rsid w:val="00F338AA"/>
    <w:rsid w:val="00F35E1A"/>
    <w:rsid w:val="00F36945"/>
    <w:rsid w:val="00F419CB"/>
    <w:rsid w:val="00F5184B"/>
    <w:rsid w:val="00F54D2A"/>
    <w:rsid w:val="00F70416"/>
    <w:rsid w:val="00F73308"/>
    <w:rsid w:val="00F76183"/>
    <w:rsid w:val="00F81C7F"/>
    <w:rsid w:val="00F82724"/>
    <w:rsid w:val="00F90E50"/>
    <w:rsid w:val="00F94719"/>
    <w:rsid w:val="00FA098A"/>
    <w:rsid w:val="00FA46B8"/>
    <w:rsid w:val="00FB0737"/>
    <w:rsid w:val="00FB4B3C"/>
    <w:rsid w:val="00FD5779"/>
    <w:rsid w:val="00FF2F90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4C084B"/>
  <w15:chartTrackingRefBased/>
  <w15:docId w15:val="{8CD9D28F-5723-4BDE-9B19-EE397062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08B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52108B"/>
    <w:pPr>
      <w:keepNext/>
      <w:tabs>
        <w:tab w:val="center" w:pos="6120"/>
      </w:tabs>
      <w:spacing w:line="260" w:lineRule="atLeast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52108B"/>
    <w:pPr>
      <w:keepNext/>
      <w:tabs>
        <w:tab w:val="left" w:pos="8280"/>
      </w:tabs>
      <w:spacing w:line="260" w:lineRule="atLeast"/>
      <w:ind w:left="113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108B"/>
    <w:pPr>
      <w:tabs>
        <w:tab w:val="center" w:pos="4320"/>
        <w:tab w:val="right" w:pos="8640"/>
      </w:tabs>
    </w:pPr>
  </w:style>
  <w:style w:type="character" w:customStyle="1" w:styleId="normal-small1">
    <w:name w:val="normal-small1"/>
    <w:rsid w:val="0052108B"/>
    <w:rPr>
      <w:rFonts w:ascii="Tahoma" w:hAnsi="Tahoma" w:cs="Tahoma" w:hint="default"/>
      <w:spacing w:val="0"/>
      <w:sz w:val="19"/>
      <w:szCs w:val="19"/>
    </w:rPr>
  </w:style>
  <w:style w:type="paragraph" w:styleId="BlockText">
    <w:name w:val="Block Text"/>
    <w:basedOn w:val="Normal"/>
    <w:rsid w:val="0052108B"/>
    <w:pPr>
      <w:tabs>
        <w:tab w:val="left" w:pos="7920"/>
        <w:tab w:val="center" w:pos="10065"/>
      </w:tabs>
      <w:spacing w:line="260" w:lineRule="atLeast"/>
      <w:ind w:left="1134" w:right="132"/>
    </w:pPr>
    <w:rPr>
      <w:sz w:val="18"/>
    </w:rPr>
  </w:style>
  <w:style w:type="character" w:styleId="Hyperlink">
    <w:name w:val="Hyperlink"/>
    <w:rsid w:val="000338B5"/>
    <w:rPr>
      <w:color w:val="0000FF"/>
      <w:u w:val="single"/>
    </w:rPr>
  </w:style>
  <w:style w:type="character" w:styleId="FollowedHyperlink">
    <w:name w:val="FollowedHyperlink"/>
    <w:rsid w:val="00C61146"/>
    <w:rPr>
      <w:color w:val="800080"/>
      <w:u w:val="single"/>
    </w:rPr>
  </w:style>
  <w:style w:type="paragraph" w:customStyle="1" w:styleId="NormalWeb2">
    <w:name w:val="Normal (Web)2"/>
    <w:basedOn w:val="Normal"/>
    <w:rsid w:val="000C65CA"/>
    <w:rPr>
      <w:rFonts w:ascii="Verdana" w:hAnsi="Verdana"/>
      <w:color w:val="000000"/>
      <w:szCs w:val="22"/>
    </w:rPr>
  </w:style>
  <w:style w:type="character" w:styleId="CommentReference">
    <w:name w:val="annotation reference"/>
    <w:uiPriority w:val="99"/>
    <w:semiHidden/>
    <w:rsid w:val="00244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483B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semiHidden/>
    <w:rsid w:val="0024483B"/>
    <w:rPr>
      <w:rFonts w:ascii="Tahoma" w:hAnsi="Tahoma" w:cs="Tahoma"/>
      <w:sz w:val="16"/>
      <w:szCs w:val="16"/>
    </w:rPr>
  </w:style>
  <w:style w:type="paragraph" w:customStyle="1" w:styleId="CabDeptAgencytitle">
    <w:name w:val="Cab/Dept/Agency title"/>
    <w:basedOn w:val="Normal"/>
    <w:rsid w:val="00797852"/>
    <w:pPr>
      <w:tabs>
        <w:tab w:val="center" w:pos="5558"/>
      </w:tabs>
      <w:spacing w:line="260" w:lineRule="atLeast"/>
      <w:jc w:val="center"/>
    </w:pPr>
    <w:rPr>
      <w:bCs/>
      <w:color w:val="003994"/>
      <w:spacing w:val="20"/>
      <w:w w:val="115"/>
      <w:sz w:val="20"/>
    </w:rPr>
  </w:style>
  <w:style w:type="paragraph" w:customStyle="1" w:styleId="GovSecretaryDeputySecname">
    <w:name w:val="Gov/Secretary/Deputy Sec name"/>
    <w:basedOn w:val="Normal"/>
    <w:rsid w:val="00797852"/>
    <w:pPr>
      <w:tabs>
        <w:tab w:val="center" w:pos="10944"/>
      </w:tabs>
      <w:spacing w:line="250" w:lineRule="atLeast"/>
    </w:pPr>
    <w:rPr>
      <w:b/>
      <w:bCs/>
      <w:color w:val="003994"/>
      <w:w w:val="95"/>
    </w:rPr>
  </w:style>
  <w:style w:type="paragraph" w:customStyle="1" w:styleId="GovSecretaryDeputySectilte">
    <w:name w:val="Gov/Secretary/Deputy Sec tilte"/>
    <w:basedOn w:val="Normal"/>
    <w:rsid w:val="00797852"/>
    <w:pPr>
      <w:tabs>
        <w:tab w:val="center" w:pos="10944"/>
      </w:tabs>
      <w:spacing w:line="260" w:lineRule="atLeast"/>
    </w:pPr>
    <w:rPr>
      <w:color w:val="003994"/>
      <w:w w:val="95"/>
    </w:rPr>
  </w:style>
  <w:style w:type="paragraph" w:customStyle="1" w:styleId="Address">
    <w:name w:val="Address"/>
    <w:basedOn w:val="Normal"/>
    <w:rsid w:val="00797852"/>
    <w:pPr>
      <w:spacing w:before="20" w:line="200" w:lineRule="atLeast"/>
      <w:jc w:val="center"/>
    </w:pPr>
    <w:rPr>
      <w:color w:val="003994"/>
      <w:w w:val="95"/>
      <w:sz w:val="18"/>
    </w:rPr>
  </w:style>
  <w:style w:type="character" w:styleId="PageNumber">
    <w:name w:val="page number"/>
    <w:basedOn w:val="DefaultParagraphFont"/>
    <w:rsid w:val="00E67BEF"/>
  </w:style>
  <w:style w:type="character" w:customStyle="1" w:styleId="style71">
    <w:name w:val="style71"/>
    <w:rsid w:val="00924D99"/>
    <w:rPr>
      <w:rFonts w:ascii="Arial" w:hAnsi="Arial" w:cs="Arial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314852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HeaderChar">
    <w:name w:val="Header Char"/>
    <w:link w:val="Header"/>
    <w:uiPriority w:val="99"/>
    <w:rsid w:val="00D5798D"/>
    <w:rPr>
      <w:rFonts w:ascii="Arial" w:hAnsi="Arial"/>
      <w:sz w:val="22"/>
      <w:szCs w:val="24"/>
    </w:rPr>
  </w:style>
  <w:style w:type="paragraph" w:customStyle="1" w:styleId="Default">
    <w:name w:val="Default"/>
    <w:rsid w:val="001D6A4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CA7AEA"/>
    <w:pPr>
      <w:spacing w:after="12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A7AEA"/>
  </w:style>
  <w:style w:type="character" w:customStyle="1" w:styleId="defbody1">
    <w:name w:val="defbody1"/>
    <w:rsid w:val="00AA10A9"/>
    <w:rPr>
      <w:b w:val="0"/>
      <w:bCs w:val="0"/>
    </w:rPr>
  </w:style>
  <w:style w:type="table" w:styleId="LightList">
    <w:name w:val="Light List"/>
    <w:basedOn w:val="TableNormal"/>
    <w:uiPriority w:val="61"/>
    <w:rsid w:val="00A856A3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Strong">
    <w:name w:val="Strong"/>
    <w:uiPriority w:val="22"/>
    <w:qFormat/>
    <w:rsid w:val="00A856A3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28345D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28345D"/>
    <w:rPr>
      <w:rFonts w:ascii="Arial" w:eastAsia="Calibri" w:hAnsi="Arial"/>
      <w:sz w:val="22"/>
      <w:szCs w:val="21"/>
    </w:rPr>
  </w:style>
  <w:style w:type="paragraph" w:styleId="NoSpacing">
    <w:name w:val="No Spacing"/>
    <w:uiPriority w:val="1"/>
    <w:qFormat/>
    <w:rsid w:val="0028345D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3524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3B5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46B8"/>
    <w:rPr>
      <w:rFonts w:ascii="Arial" w:hAnsi="Arial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46B8"/>
  </w:style>
  <w:style w:type="character" w:customStyle="1" w:styleId="CommentSubjectChar">
    <w:name w:val="Comment Subject Char"/>
    <w:basedOn w:val="CommentTextChar"/>
    <w:link w:val="CommentSubject"/>
    <w:semiHidden/>
    <w:rsid w:val="00FA46B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lative.supports@ky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.boden\Desktop\Backup%207-2022\Backup%201-2022\Letterhead%20Template%20-%20CHFS%20August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0c4e8ec78e5b1111752fb6c6134ddad4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4c9bd80003077d946977e1dea5adb95d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BFBF5B-E8F3-45E5-B78A-A5E6107CDD3F}">
  <ds:schemaRefs>
    <ds:schemaRef ds:uri="http://schemas.microsoft.com/office/2006/metadata/properties"/>
    <ds:schemaRef ds:uri="http://schemas.microsoft.com/office/infopath/2007/PartnerControls"/>
    <ds:schemaRef ds:uri="540a4017-22d9-44e0-b6ab-03a3cfc7113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A8A58C7-25C9-47D3-AA0E-74DB37AD18AA}"/>
</file>

<file path=customXml/itemProps3.xml><?xml version="1.0" encoding="utf-8"?>
<ds:datastoreItem xmlns:ds="http://schemas.openxmlformats.org/officeDocument/2006/customXml" ds:itemID="{F9CD99DB-84ED-4711-9A0B-722C9CFBB3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- CHFS August 2021</Template>
  <TotalTime>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Remember to customize for department (director, contact info, etc.)</vt:lpstr>
    </vt:vector>
  </TitlesOfParts>
  <Company>OT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DPP-182 Initial Consideration Packet</dc:title>
  <dc:subject/>
  <dc:creator>karen.boden</dc:creator>
  <cp:keywords/>
  <cp:lastModifiedBy>Cubert, Julie M (CHFS DCBS DPP)</cp:lastModifiedBy>
  <cp:revision>2</cp:revision>
  <cp:lastPrinted>2016-02-26T16:38:00Z</cp:lastPrinted>
  <dcterms:created xsi:type="dcterms:W3CDTF">2026-07-14T16:40:00Z</dcterms:created>
  <dcterms:modified xsi:type="dcterms:W3CDTF">2026-07-14T16:40:00Z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0x010100EA66AF5937A0C14B910C22437136B414</vt:lpwstr>
  </property>
  <property fmtid="{D5CDD505-2E9C-101B-9397-08002B2CF9AE}" pid="3" name="Order">
    <vt:r8>14400</vt:r8>
  </property>
  <property fmtid="{D5CDD505-2E9C-101B-9397-08002B2CF9AE}" pid="4" name="GrammarlyDocumentId">
    <vt:lpwstr>e1f44a7a-0621-4250-bcea-55e210b52799</vt:lpwstr>
  </property>
</Properties>
</file>